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6DC7D3" w14:textId="48B250A7" w:rsidR="00FC7E40" w:rsidRPr="008113D9" w:rsidRDefault="005F2B85" w:rsidP="009D5A38">
      <w:pPr>
        <w:spacing w:line="360" w:lineRule="auto"/>
        <w:jc w:val="center"/>
        <w:rPr>
          <w:b/>
          <w:bCs/>
          <w:sz w:val="40"/>
          <w:szCs w:val="40"/>
        </w:rPr>
      </w:pPr>
      <w:r w:rsidRPr="008113D9">
        <w:rPr>
          <w:b/>
          <w:bCs/>
          <w:sz w:val="40"/>
          <w:szCs w:val="40"/>
        </w:rPr>
        <w:t>Arbeiten mit dem Bibliothekskatalog „Open“</w:t>
      </w:r>
    </w:p>
    <w:p w14:paraId="6F97C104" w14:textId="77777777" w:rsidR="00161351" w:rsidRDefault="00161351" w:rsidP="009D5A38">
      <w:pPr>
        <w:spacing w:line="360" w:lineRule="auto"/>
        <w:jc w:val="both"/>
      </w:pPr>
    </w:p>
    <w:p w14:paraId="2BD4AEB7" w14:textId="1A145995" w:rsidR="00161351" w:rsidRDefault="00161351" w:rsidP="009D5A38">
      <w:pPr>
        <w:spacing w:line="360" w:lineRule="auto"/>
        <w:jc w:val="both"/>
      </w:pPr>
      <w:r>
        <w:t xml:space="preserve">Besuche die Website der Bibliothek </w:t>
      </w:r>
      <w:r w:rsidR="000403E2">
        <w:t>über deinen P</w:t>
      </w:r>
      <w:r w:rsidR="00AB700A">
        <w:t xml:space="preserve">C </w:t>
      </w:r>
      <w:r w:rsidR="000403E2">
        <w:t xml:space="preserve">oder dein Smartphone </w:t>
      </w:r>
      <w:r>
        <w:t xml:space="preserve">auf </w:t>
      </w:r>
      <w:hyperlink r:id="rId8" w:history="1">
        <w:r w:rsidRPr="002804FF">
          <w:rPr>
            <w:rStyle w:val="Hyperlink"/>
          </w:rPr>
          <w:t>http://srg-bruneck.openportal.siag.it/</w:t>
        </w:r>
      </w:hyperlink>
      <w:r>
        <w:t xml:space="preserve"> . Dort kannst du nach Büchern, Zeitschriften oder anderen Medien suchen</w:t>
      </w:r>
      <w:r w:rsidRPr="0064363D">
        <w:t>!</w:t>
      </w:r>
      <w:r w:rsidR="0064363D" w:rsidRPr="0064363D">
        <w:t xml:space="preserve"> </w:t>
      </w:r>
      <w:r w:rsidR="0064363D" w:rsidRPr="0064363D">
        <w:rPr>
          <w:b/>
          <w:bCs/>
        </w:rPr>
        <w:t>Tipp:</w:t>
      </w:r>
      <w:r w:rsidR="008113D9" w:rsidRPr="008113D9">
        <w:t xml:space="preserve"> </w:t>
      </w:r>
      <w:r w:rsidR="0064363D" w:rsidRPr="0064363D">
        <w:t>Speichere die Seite für spätere Suchen in deinen Favoriten!</w:t>
      </w:r>
    </w:p>
    <w:p w14:paraId="0083F948" w14:textId="61FEF208" w:rsidR="005F2B85" w:rsidRDefault="005F2B85" w:rsidP="009D5A38">
      <w:pPr>
        <w:spacing w:line="360" w:lineRule="auto"/>
        <w:jc w:val="both"/>
      </w:pPr>
    </w:p>
    <w:p w14:paraId="6891D35A" w14:textId="663E9A43" w:rsidR="005F2B85" w:rsidRPr="008113D9" w:rsidRDefault="008113D9" w:rsidP="009D5A38">
      <w:pPr>
        <w:spacing w:line="360" w:lineRule="auto"/>
        <w:jc w:val="both"/>
        <w:rPr>
          <w:b/>
          <w:bCs/>
          <w:sz w:val="28"/>
          <w:szCs w:val="28"/>
        </w:rPr>
      </w:pPr>
      <w:r w:rsidRPr="008113D9">
        <w:rPr>
          <w:b/>
          <w:bCs/>
          <w:sz w:val="28"/>
          <w:szCs w:val="28"/>
        </w:rPr>
        <w:t>So funktioniert die Suche nach Medien:</w:t>
      </w:r>
    </w:p>
    <w:p w14:paraId="2C2E28F2" w14:textId="77777777" w:rsidR="00161351" w:rsidRDefault="000403E2" w:rsidP="009D5A38">
      <w:pPr>
        <w:spacing w:line="360" w:lineRule="auto"/>
        <w:jc w:val="both"/>
      </w:pPr>
      <w:r>
        <w:t xml:space="preserve">Für eine schnelle Suche klicke auf die Lupe und tippe einen Begriff (z.B. den Namen eines Autors oder den Titel eines </w:t>
      </w:r>
      <w:r w:rsidR="00AB700A">
        <w:t>Buches</w:t>
      </w:r>
      <w:r>
        <w:t xml:space="preserve">) in das Suchfeld ein. Du bekommst eine Trefferliste mit passenden Medien </w:t>
      </w:r>
      <w:r w:rsidR="00AB700A">
        <w:t>präsentiert</w:t>
      </w:r>
      <w:r>
        <w:t xml:space="preserve">. </w:t>
      </w:r>
      <w:r w:rsidR="005B1396">
        <w:t>Alles was du ausleihen kannst, wird mit „</w:t>
      </w:r>
      <w:r w:rsidR="005B1396" w:rsidRPr="005B1396">
        <w:rPr>
          <w:color w:val="92D050"/>
        </w:rPr>
        <w:t>verfügbar</w:t>
      </w:r>
      <w:r w:rsidR="005B1396">
        <w:t>“ angezeigt. „</w:t>
      </w:r>
      <w:r w:rsidR="005B1396" w:rsidRPr="005B1396">
        <w:rPr>
          <w:color w:val="FF0000"/>
        </w:rPr>
        <w:t>Nicht verfügbar</w:t>
      </w:r>
      <w:r w:rsidR="005B1396">
        <w:t>“ bedeutet, das Buch ist gerade ausgeliehen oder nur in der Bibliothek nutzbar.</w:t>
      </w:r>
    </w:p>
    <w:p w14:paraId="01E591D4" w14:textId="20DAEC8B" w:rsidR="000403E2" w:rsidRDefault="00975E36" w:rsidP="009D5A38">
      <w:pPr>
        <w:spacing w:line="360" w:lineRule="auto"/>
        <w:jc w:val="both"/>
      </w:pPr>
      <w:r w:rsidRPr="00975E36">
        <w:rPr>
          <w:b/>
          <w:bCs/>
        </w:rPr>
        <w:t>Achtung:</w:t>
      </w:r>
      <w:r>
        <w:t xml:space="preserve"> Du bekommst alle Medien angezeigt, in denen dein Suchbegriff vorkommt – egal ob im Titel, der Inhaltsbeschreibung, den Schlagwörtern usw.</w:t>
      </w:r>
    </w:p>
    <w:p w14:paraId="09B1530A" w14:textId="77777777" w:rsidR="00975E36" w:rsidRDefault="00975E36" w:rsidP="009D5A38">
      <w:pPr>
        <w:spacing w:line="360" w:lineRule="auto"/>
        <w:jc w:val="both"/>
      </w:pPr>
    </w:p>
    <w:p w14:paraId="7ED97CC0" w14:textId="57832B10" w:rsidR="00AA36A1" w:rsidRDefault="00AA36A1" w:rsidP="009D5A38">
      <w:pPr>
        <w:spacing w:line="360" w:lineRule="auto"/>
        <w:jc w:val="both"/>
      </w:pPr>
      <w:r>
        <w:rPr>
          <w:noProof/>
        </w:rPr>
        <w:drawing>
          <wp:inline distT="0" distB="0" distL="0" distR="0" wp14:anchorId="5E17E4CB" wp14:editId="7C4B424B">
            <wp:extent cx="5760720" cy="4544060"/>
            <wp:effectExtent l="0" t="0" r="0" b="8890"/>
            <wp:docPr id="8" name="Grafik 8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bliothek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8112F" w14:textId="57E473A8" w:rsidR="000403E2" w:rsidRDefault="000403E2" w:rsidP="009D5A38">
      <w:pPr>
        <w:spacing w:line="360" w:lineRule="auto"/>
        <w:jc w:val="both"/>
      </w:pPr>
    </w:p>
    <w:p w14:paraId="3958277F" w14:textId="77777777" w:rsidR="005B1396" w:rsidRDefault="005B1396" w:rsidP="009D5A38">
      <w:pPr>
        <w:spacing w:line="360" w:lineRule="auto"/>
        <w:jc w:val="both"/>
      </w:pPr>
    </w:p>
    <w:p w14:paraId="05F00171" w14:textId="650543D2" w:rsidR="005B1396" w:rsidRDefault="005B1396" w:rsidP="009D5A38">
      <w:pPr>
        <w:spacing w:line="360" w:lineRule="auto"/>
        <w:jc w:val="both"/>
      </w:pPr>
      <w:r>
        <w:lastRenderedPageBreak/>
        <w:t xml:space="preserve">Klicke auf den Titel, der dich interessiert, um </w:t>
      </w:r>
      <w:r w:rsidR="00AB700A">
        <w:t xml:space="preserve">zusätzliche Informationen zu erhalten. Um ein Buch im Regal zu finden, schau dir </w:t>
      </w:r>
      <w:r w:rsidR="00A15960">
        <w:t>die Felder</w:t>
      </w:r>
      <w:r w:rsidR="00AB700A">
        <w:t xml:space="preserve"> „</w:t>
      </w:r>
      <w:r w:rsidR="00AB700A" w:rsidRPr="00A15960">
        <w:rPr>
          <w:b/>
          <w:bCs/>
        </w:rPr>
        <w:t>Standorte</w:t>
      </w:r>
      <w:r w:rsidR="00AB700A">
        <w:t xml:space="preserve">“ </w:t>
      </w:r>
      <w:r w:rsidR="00A15960">
        <w:t xml:space="preserve">und </w:t>
      </w:r>
      <w:r w:rsidR="00AF07DC">
        <w:t>bei Romanen zusätzlich</w:t>
      </w:r>
      <w:r w:rsidR="00E12B87">
        <w:t xml:space="preserve"> </w:t>
      </w:r>
      <w:r w:rsidR="00A15960">
        <w:t>„</w:t>
      </w:r>
      <w:r w:rsidR="00A15960" w:rsidRPr="00A15960">
        <w:rPr>
          <w:b/>
          <w:bCs/>
        </w:rPr>
        <w:t>Sprache</w:t>
      </w:r>
      <w:r w:rsidR="00A15960">
        <w:t xml:space="preserve">“ </w:t>
      </w:r>
      <w:r w:rsidR="00AB700A">
        <w:t xml:space="preserve">an. Romane sind nach Autoren aufgestellt, Sachbücher </w:t>
      </w:r>
      <w:r w:rsidR="00D051F7">
        <w:t xml:space="preserve">haben ein eigenes Nummerierungssystem und </w:t>
      </w:r>
      <w:r w:rsidR="00A15960">
        <w:t xml:space="preserve">werden </w:t>
      </w:r>
      <w:r w:rsidR="0064363D">
        <w:t>zu</w:t>
      </w:r>
      <w:r w:rsidR="00A15960">
        <w:t xml:space="preserve"> </w:t>
      </w:r>
      <w:r w:rsidR="0064363D">
        <w:t>verschiedenen Themengebieten</w:t>
      </w:r>
      <w:r w:rsidR="00A15960">
        <w:t xml:space="preserve"> zusammengefasst</w:t>
      </w:r>
      <w:r w:rsidR="00CF35DA">
        <w:t>.</w:t>
      </w:r>
    </w:p>
    <w:p w14:paraId="41343EF3" w14:textId="77777777" w:rsidR="009D5A38" w:rsidRDefault="009D5A38" w:rsidP="009D5A38">
      <w:pPr>
        <w:spacing w:line="360" w:lineRule="auto"/>
        <w:jc w:val="both"/>
        <w:rPr>
          <w:b/>
          <w:bCs/>
        </w:rPr>
      </w:pPr>
    </w:p>
    <w:p w14:paraId="730D9BFF" w14:textId="205D9545" w:rsidR="00A15960" w:rsidRPr="005F2B85" w:rsidRDefault="00A15960" w:rsidP="009D5A38">
      <w:pPr>
        <w:spacing w:line="360" w:lineRule="auto"/>
        <w:jc w:val="both"/>
        <w:rPr>
          <w:b/>
          <w:bCs/>
        </w:rPr>
      </w:pPr>
      <w:r w:rsidRPr="005F2B85">
        <w:rPr>
          <w:b/>
          <w:bCs/>
        </w:rPr>
        <w:t>Beispiele:</w:t>
      </w:r>
    </w:p>
    <w:p w14:paraId="6C268D41" w14:textId="38923AE4" w:rsidR="00A15960" w:rsidRDefault="00A15960" w:rsidP="009D5A38">
      <w:pPr>
        <w:spacing w:line="360" w:lineRule="auto"/>
        <w:jc w:val="both"/>
      </w:pPr>
      <w:r w:rsidRPr="00B812AB">
        <w:rPr>
          <w:b/>
          <w:bCs/>
        </w:rPr>
        <w:t>Standort: Sp 2.3.1</w:t>
      </w:r>
      <w:r>
        <w:t xml:space="preserve"> – Das Buch ist im Sportregal an der Stelle 2.3</w:t>
      </w:r>
      <w:r w:rsidR="00E12B87">
        <w:t>.</w:t>
      </w:r>
      <w:r>
        <w:t>1 zu finden</w:t>
      </w:r>
    </w:p>
    <w:p w14:paraId="5CEA0EA6" w14:textId="34A3C01E" w:rsidR="00242F2E" w:rsidRDefault="00801835" w:rsidP="009D5A38">
      <w:pPr>
        <w:spacing w:line="360" w:lineRule="auto"/>
        <w:jc w:val="both"/>
      </w:pPr>
      <w:r w:rsidRPr="00B812AB">
        <w:rPr>
          <w:b/>
          <w:bCs/>
        </w:rPr>
        <w:t>Standort</w:t>
      </w:r>
      <w:r w:rsidR="002A6AFF" w:rsidRPr="00B812AB">
        <w:rPr>
          <w:b/>
          <w:bCs/>
        </w:rPr>
        <w:t xml:space="preserve"> Me</w:t>
      </w:r>
      <w:r w:rsidR="00716C65" w:rsidRPr="00B812AB">
        <w:rPr>
          <w:b/>
          <w:bCs/>
        </w:rPr>
        <w:t xml:space="preserve"> 3</w:t>
      </w:r>
      <w:r w:rsidR="00716C65">
        <w:t xml:space="preserve"> – Das Buch steht im Medizinregal an der Stelle 3 </w:t>
      </w:r>
    </w:p>
    <w:p w14:paraId="1E05EE20" w14:textId="0ABED563" w:rsidR="00A15960" w:rsidRDefault="00A15960" w:rsidP="009D5A38">
      <w:pPr>
        <w:spacing w:line="360" w:lineRule="auto"/>
        <w:jc w:val="both"/>
      </w:pPr>
      <w:r w:rsidRPr="00B812AB">
        <w:rPr>
          <w:b/>
          <w:bCs/>
        </w:rPr>
        <w:t xml:space="preserve">Standort: Bach / Jugend </w:t>
      </w:r>
      <w:r w:rsidR="00433378" w:rsidRPr="00B812AB">
        <w:rPr>
          <w:b/>
          <w:bCs/>
        </w:rPr>
        <w:t xml:space="preserve">  Sprache deutsch</w:t>
      </w:r>
      <w:r w:rsidR="00433378">
        <w:t xml:space="preserve"> </w:t>
      </w:r>
      <w:r>
        <w:t>– Das Buch</w:t>
      </w:r>
      <w:r w:rsidR="005F0604">
        <w:t xml:space="preserve"> findet sich </w:t>
      </w:r>
      <w:r w:rsidR="00433378">
        <w:t xml:space="preserve">bei den deutschsprachigen Jugendbüchern </w:t>
      </w:r>
      <w:r w:rsidR="00E12B87">
        <w:t>unter „B“ wie Bach</w:t>
      </w:r>
    </w:p>
    <w:p w14:paraId="274710FB" w14:textId="36CC9287" w:rsidR="00E12B87" w:rsidRDefault="00E12B87" w:rsidP="009D5A38">
      <w:pPr>
        <w:spacing w:line="360" w:lineRule="auto"/>
        <w:jc w:val="both"/>
      </w:pPr>
      <w:r w:rsidRPr="00B812AB">
        <w:rPr>
          <w:b/>
          <w:bCs/>
        </w:rPr>
        <w:t xml:space="preserve">Standort: </w:t>
      </w:r>
      <w:r w:rsidR="004A2717" w:rsidRPr="00B812AB">
        <w:rPr>
          <w:b/>
          <w:bCs/>
        </w:rPr>
        <w:t xml:space="preserve">Fres </w:t>
      </w:r>
      <w:r w:rsidR="00BF3F90" w:rsidRPr="00B812AB">
        <w:rPr>
          <w:b/>
          <w:bCs/>
        </w:rPr>
        <w:t xml:space="preserve"> </w:t>
      </w:r>
      <w:r w:rsidR="00FB34FB" w:rsidRPr="00B812AB">
        <w:rPr>
          <w:b/>
          <w:bCs/>
        </w:rPr>
        <w:t xml:space="preserve"> </w:t>
      </w:r>
      <w:r w:rsidR="00BF3F90" w:rsidRPr="00B812AB">
        <w:rPr>
          <w:b/>
          <w:bCs/>
        </w:rPr>
        <w:t>Sprache: italienisch</w:t>
      </w:r>
      <w:r w:rsidR="00BF3F90">
        <w:t xml:space="preserve"> – Das Buch </w:t>
      </w:r>
      <w:r w:rsidR="005D099B">
        <w:t>steht bei</w:t>
      </w:r>
      <w:r w:rsidR="00BF3F90">
        <w:t xml:space="preserve"> den italienischsprachigen Romanen unter „F“ wie Fres</w:t>
      </w:r>
    </w:p>
    <w:p w14:paraId="5883C839" w14:textId="22FD8AD0" w:rsidR="00FB34FB" w:rsidRDefault="00467BA0" w:rsidP="009D5A38">
      <w:pPr>
        <w:spacing w:line="360" w:lineRule="auto"/>
        <w:jc w:val="both"/>
      </w:pPr>
      <w:r w:rsidRPr="00B812AB">
        <w:rPr>
          <w:b/>
          <w:bCs/>
        </w:rPr>
        <w:t xml:space="preserve">Standort: DeCr / Abstellraum Keller RG </w:t>
      </w:r>
      <w:r w:rsidR="00546934" w:rsidRPr="00B812AB">
        <w:rPr>
          <w:b/>
          <w:bCs/>
        </w:rPr>
        <w:t>–</w:t>
      </w:r>
      <w:r w:rsidR="00546934">
        <w:t xml:space="preserve"> Das Buch steht nicht in der Bibliothek</w:t>
      </w:r>
      <w:r w:rsidR="009D41A8">
        <w:t>,</w:t>
      </w:r>
      <w:r w:rsidR="00546934">
        <w:t xml:space="preserve"> sondern </w:t>
      </w:r>
      <w:r w:rsidR="00FB34FB">
        <w:t>in einem Abstellraum im Keller</w:t>
      </w:r>
    </w:p>
    <w:p w14:paraId="73C318B6" w14:textId="1E980571" w:rsidR="00206E63" w:rsidRDefault="00206E63" w:rsidP="009D5A38">
      <w:pPr>
        <w:spacing w:line="360" w:lineRule="auto"/>
        <w:jc w:val="both"/>
      </w:pPr>
    </w:p>
    <w:p w14:paraId="49157553" w14:textId="408B9EB2" w:rsidR="00206E63" w:rsidRPr="00B812AB" w:rsidRDefault="00486D6C" w:rsidP="009D5A38">
      <w:pPr>
        <w:spacing w:line="360" w:lineRule="auto"/>
        <w:jc w:val="both"/>
        <w:rPr>
          <w:b/>
          <w:bCs/>
        </w:rPr>
      </w:pPr>
      <w:r>
        <w:t xml:space="preserve">Steht ein Buch an einem speziellen </w:t>
      </w:r>
      <w:r w:rsidR="00AA0D93">
        <w:t>Standort</w:t>
      </w:r>
      <w:r>
        <w:t xml:space="preserve"> </w:t>
      </w:r>
      <w:r w:rsidR="00DA7E03">
        <w:t>(Dachgeschoss, Physiklabor etc</w:t>
      </w:r>
      <w:r w:rsidR="00B566A2">
        <w:t>.</w:t>
      </w:r>
      <w:r w:rsidR="00DA7E03">
        <w:t xml:space="preserve">), wende dich einfach an </w:t>
      </w:r>
      <w:r w:rsidR="00350B27">
        <w:t>unseren Bibliothekar Thomas. Alle Bücher in der Bibliothek kannst du dir selbst aus den Regalen nehmen.</w:t>
      </w:r>
      <w:r w:rsidR="00975E36">
        <w:t xml:space="preserve"> </w:t>
      </w:r>
      <w:r w:rsidR="00975E36" w:rsidRPr="00B812AB">
        <w:rPr>
          <w:b/>
          <w:bCs/>
        </w:rPr>
        <w:t>Zeitschriften und elektronische Medien wie Spielfilme oder Hörbücher haben ihr eigenes Regal</w:t>
      </w:r>
      <w:r w:rsidR="00B812AB">
        <w:rPr>
          <w:b/>
          <w:bCs/>
        </w:rPr>
        <w:t>!</w:t>
      </w:r>
    </w:p>
    <w:p w14:paraId="5C6DF354" w14:textId="01AED14B" w:rsidR="00150132" w:rsidRDefault="0037006D" w:rsidP="009D5A38">
      <w:pPr>
        <w:spacing w:line="360" w:lineRule="auto"/>
        <w:jc w:val="both"/>
      </w:pPr>
      <w:r>
        <w:rPr>
          <w:noProof/>
        </w:rPr>
        <w:drawing>
          <wp:inline distT="0" distB="0" distL="0" distR="0" wp14:anchorId="2A9FDCC0" wp14:editId="6CE60B88">
            <wp:extent cx="5760720" cy="3855085"/>
            <wp:effectExtent l="0" t="0" r="0" b="0"/>
            <wp:docPr id="4" name="Grafik 4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bliothek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14EF" w14:textId="121E7965" w:rsidR="00BF3F90" w:rsidRDefault="00BF3F90" w:rsidP="009D5A38">
      <w:pPr>
        <w:spacing w:line="360" w:lineRule="auto"/>
        <w:jc w:val="both"/>
      </w:pPr>
    </w:p>
    <w:p w14:paraId="3623C459" w14:textId="5943C87E" w:rsidR="0045157A" w:rsidRDefault="0045157A" w:rsidP="009D5A38">
      <w:pPr>
        <w:spacing w:line="360" w:lineRule="auto"/>
        <w:jc w:val="both"/>
      </w:pPr>
      <w:r>
        <w:rPr>
          <w:noProof/>
        </w:rPr>
        <w:drawing>
          <wp:inline distT="0" distB="0" distL="0" distR="0" wp14:anchorId="0B95B734" wp14:editId="75878D11">
            <wp:extent cx="5760720" cy="4236085"/>
            <wp:effectExtent l="0" t="0" r="0" b="0"/>
            <wp:docPr id="7" name="Grafik 7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bliothek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EF712" w14:textId="727DFB8A" w:rsidR="005F2B85" w:rsidRPr="008113D9" w:rsidRDefault="008113D9" w:rsidP="009D5A38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 arbeitest du mit d</w:t>
      </w:r>
      <w:r w:rsidR="005F2B85" w:rsidRPr="008113D9">
        <w:rPr>
          <w:b/>
          <w:bCs/>
          <w:sz w:val="28"/>
          <w:szCs w:val="28"/>
        </w:rPr>
        <w:t>ein</w:t>
      </w:r>
      <w:r>
        <w:rPr>
          <w:b/>
          <w:bCs/>
          <w:sz w:val="28"/>
          <w:szCs w:val="28"/>
        </w:rPr>
        <w:t>em persönlichen</w:t>
      </w:r>
      <w:r w:rsidR="005F2B85" w:rsidRPr="008113D9">
        <w:rPr>
          <w:b/>
          <w:bCs/>
          <w:sz w:val="28"/>
          <w:szCs w:val="28"/>
        </w:rPr>
        <w:t xml:space="preserve"> Benutzerkonto</w:t>
      </w:r>
      <w:r>
        <w:rPr>
          <w:b/>
          <w:bCs/>
          <w:sz w:val="28"/>
          <w:szCs w:val="28"/>
        </w:rPr>
        <w:t>:</w:t>
      </w:r>
    </w:p>
    <w:p w14:paraId="3171D2F9" w14:textId="77777777" w:rsidR="005F2B85" w:rsidRDefault="005F2B85" w:rsidP="009D5A38">
      <w:pPr>
        <w:spacing w:line="360" w:lineRule="auto"/>
        <w:jc w:val="both"/>
      </w:pPr>
    </w:p>
    <w:p w14:paraId="6FA1C9AF" w14:textId="6CE92D41" w:rsidR="00EA7BB1" w:rsidRDefault="00EA7BB1" w:rsidP="009D5A38">
      <w:pPr>
        <w:spacing w:line="360" w:lineRule="auto"/>
        <w:jc w:val="both"/>
      </w:pPr>
      <w:r>
        <w:t xml:space="preserve">Über dein </w:t>
      </w:r>
      <w:r w:rsidR="003620B9">
        <w:t>Benutzerkonto</w:t>
      </w:r>
      <w:r w:rsidR="00307AD5">
        <w:t xml:space="preserve"> </w:t>
      </w:r>
      <w:r w:rsidR="00380C46">
        <w:t xml:space="preserve">hast du jederzeit den Überblick über deine </w:t>
      </w:r>
      <w:r w:rsidR="00CF1A44" w:rsidRPr="008113D9">
        <w:rPr>
          <w:b/>
          <w:bCs/>
        </w:rPr>
        <w:t>ausgeliehenen Medien</w:t>
      </w:r>
      <w:r w:rsidR="00CF1A44">
        <w:t>, weißt</w:t>
      </w:r>
      <w:r w:rsidR="00631249">
        <w:t>,</w:t>
      </w:r>
      <w:r w:rsidR="00CF1A44">
        <w:t xml:space="preserve"> wann du sie </w:t>
      </w:r>
      <w:r w:rsidR="00CF1A44" w:rsidRPr="008113D9">
        <w:rPr>
          <w:b/>
          <w:bCs/>
        </w:rPr>
        <w:t>zurückgeben</w:t>
      </w:r>
      <w:r w:rsidR="00CF1A44">
        <w:t xml:space="preserve"> musst </w:t>
      </w:r>
      <w:r w:rsidR="005F2B85">
        <w:t>und</w:t>
      </w:r>
      <w:r w:rsidR="00CF1A44">
        <w:t xml:space="preserve"> kannst sie </w:t>
      </w:r>
      <w:r w:rsidR="00CF1A44" w:rsidRPr="008113D9">
        <w:rPr>
          <w:b/>
          <w:bCs/>
        </w:rPr>
        <w:t>selbstständig verlängern</w:t>
      </w:r>
      <w:r w:rsidR="003620B9">
        <w:t>.</w:t>
      </w:r>
      <w:r w:rsidR="00561DAB">
        <w:t xml:space="preserve"> </w:t>
      </w:r>
      <w:r w:rsidR="00DD2F94">
        <w:t xml:space="preserve">Klicke auf „Anmelden“ oder „Mein Konto“ und gib deine Ausweisnummer und dein Passwort ein. Die </w:t>
      </w:r>
      <w:r w:rsidR="00DD2F94" w:rsidRPr="008113D9">
        <w:rPr>
          <w:b/>
          <w:bCs/>
        </w:rPr>
        <w:t xml:space="preserve">Ausweisnummer </w:t>
      </w:r>
      <w:r w:rsidR="00DD2F94">
        <w:t xml:space="preserve">bekommst du vom Bibliothekar, du kannst aber auch deine Steuernummer verwenden. Dein </w:t>
      </w:r>
      <w:r w:rsidR="00DD2F94" w:rsidRPr="008113D9">
        <w:rPr>
          <w:b/>
          <w:bCs/>
        </w:rPr>
        <w:t xml:space="preserve">Passwort </w:t>
      </w:r>
      <w:r w:rsidR="00DD2F94">
        <w:t>entspricht deinem Geburtsdatum im Format TT.MM.JJJJ (also z.B. 04.05.2001). Nach dem Einloggen kannst du natürlich ein eigenes Passwort vergeben.</w:t>
      </w:r>
    </w:p>
    <w:p w14:paraId="559122C7" w14:textId="50E27DB1" w:rsidR="00975E36" w:rsidRDefault="00975E36" w:rsidP="009D5A38">
      <w:pPr>
        <w:spacing w:line="360" w:lineRule="auto"/>
        <w:jc w:val="both"/>
      </w:pPr>
      <w:r w:rsidRPr="00975E36">
        <w:rPr>
          <w:b/>
          <w:bCs/>
        </w:rPr>
        <w:t>Achtung:</w:t>
      </w:r>
      <w:r>
        <w:t xml:space="preserve"> Das Einloggen mittels Steuernummer ist momentan noch im Testbetrieb und funktioniert nur einmal am Tag! Im Laufe der nächsten Wochen wird diese Funktion vollständig integriert sein!</w:t>
      </w:r>
    </w:p>
    <w:p w14:paraId="62B6C342" w14:textId="186D98B7" w:rsidR="00000121" w:rsidRDefault="00000121" w:rsidP="009D5A38">
      <w:pPr>
        <w:spacing w:line="360" w:lineRule="auto"/>
        <w:jc w:val="both"/>
      </w:pPr>
    </w:p>
    <w:p w14:paraId="3F8860DF" w14:textId="77777777" w:rsidR="00000121" w:rsidRDefault="00000121" w:rsidP="009D5A38">
      <w:pPr>
        <w:spacing w:line="360" w:lineRule="auto"/>
        <w:jc w:val="both"/>
      </w:pPr>
    </w:p>
    <w:p w14:paraId="1FA66ED2" w14:textId="77777777" w:rsidR="00DD2F94" w:rsidRDefault="00DD2F94" w:rsidP="009D5A38">
      <w:pPr>
        <w:spacing w:line="360" w:lineRule="auto"/>
        <w:jc w:val="both"/>
      </w:pPr>
    </w:p>
    <w:p w14:paraId="6CF827D6" w14:textId="77777777" w:rsidR="00000121" w:rsidRDefault="00000121" w:rsidP="009D5A38">
      <w:pPr>
        <w:spacing w:line="360" w:lineRule="auto"/>
        <w:jc w:val="both"/>
      </w:pPr>
    </w:p>
    <w:p w14:paraId="57FDB9E3" w14:textId="460397E4" w:rsidR="00DD2F94" w:rsidRDefault="00B323B7" w:rsidP="009D5A38">
      <w:pPr>
        <w:pBdr>
          <w:bottom w:val="single" w:sz="6" w:space="1" w:color="auto"/>
        </w:pBd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340D41BD" wp14:editId="434664C9">
            <wp:extent cx="5760720" cy="4434840"/>
            <wp:effectExtent l="0" t="0" r="0" b="3810"/>
            <wp:docPr id="1" name="Grafik 1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bliothek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680">
        <w:br/>
      </w:r>
    </w:p>
    <w:p w14:paraId="6F86BDFF" w14:textId="0D688F6C" w:rsidR="00B0415E" w:rsidRDefault="00B0415E" w:rsidP="009D5A38">
      <w:pPr>
        <w:spacing w:line="360" w:lineRule="auto"/>
        <w:jc w:val="both"/>
      </w:pPr>
      <w:r>
        <w:rPr>
          <w:noProof/>
        </w:rPr>
        <w:drawing>
          <wp:inline distT="0" distB="0" distL="0" distR="0" wp14:anchorId="216D7C8C" wp14:editId="4BE8CF08">
            <wp:extent cx="5760720" cy="4108450"/>
            <wp:effectExtent l="0" t="0" r="0" b="6350"/>
            <wp:docPr id="2" name="Grafik 2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bliothek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7052A" w14:textId="487A146B" w:rsidR="00000121" w:rsidRDefault="00000121" w:rsidP="009D5A38">
      <w:pPr>
        <w:spacing w:line="360" w:lineRule="auto"/>
        <w:jc w:val="both"/>
      </w:pPr>
      <w:r>
        <w:lastRenderedPageBreak/>
        <w:t xml:space="preserve">Bist du in dein Benutzerkonto eingeloggt, kannst du </w:t>
      </w:r>
      <w:r w:rsidRPr="008113D9">
        <w:rPr>
          <w:b/>
          <w:bCs/>
        </w:rPr>
        <w:t xml:space="preserve">ausgeliehene </w:t>
      </w:r>
      <w:r w:rsidR="008113D9" w:rsidRPr="008113D9">
        <w:rPr>
          <w:b/>
          <w:bCs/>
        </w:rPr>
        <w:t>Medien</w:t>
      </w:r>
      <w:r w:rsidRPr="008113D9">
        <w:rPr>
          <w:b/>
          <w:bCs/>
        </w:rPr>
        <w:t xml:space="preserve"> für dich vormerken</w:t>
      </w:r>
      <w:r>
        <w:t xml:space="preserve">. Werden sie in deinem Konto irgendwann als „bereitgestellt“ angezeigt, wurden sie zurückgegeben und du kannst </w:t>
      </w:r>
      <w:bookmarkStart w:id="0" w:name="_GoBack"/>
      <w:bookmarkEnd w:id="0"/>
      <w:r>
        <w:t xml:space="preserve">sie direkt beim Bibliothekar abholen. Überprüfe also regelmäßig </w:t>
      </w:r>
      <w:r w:rsidR="00665912">
        <w:t>de</w:t>
      </w:r>
      <w:r w:rsidR="008113D9">
        <w:t>n</w:t>
      </w:r>
      <w:r w:rsidR="00665912">
        <w:t xml:space="preserve"> Abschnitt </w:t>
      </w:r>
      <w:r w:rsidR="00665912" w:rsidRPr="008113D9">
        <w:rPr>
          <w:b/>
          <w:bCs/>
        </w:rPr>
        <w:t>„Vorbestellte Medien“</w:t>
      </w:r>
      <w:r w:rsidR="00665912">
        <w:t xml:space="preserve"> </w:t>
      </w:r>
      <w:r>
        <w:t>dein</w:t>
      </w:r>
      <w:r w:rsidR="00665912">
        <w:t>es</w:t>
      </w:r>
      <w:r>
        <w:t xml:space="preserve"> Konto</w:t>
      </w:r>
      <w:r w:rsidR="00665912">
        <w:t>s</w:t>
      </w:r>
      <w:r>
        <w:t xml:space="preserve">, wenn du auf ein vorgemerktes </w:t>
      </w:r>
      <w:r w:rsidR="008113D9">
        <w:t>Werk</w:t>
      </w:r>
      <w:r>
        <w:t xml:space="preserve"> wartest!</w:t>
      </w:r>
    </w:p>
    <w:p w14:paraId="7EB4735F" w14:textId="77777777" w:rsidR="00000121" w:rsidRDefault="00000121" w:rsidP="009D5A38">
      <w:pPr>
        <w:spacing w:line="360" w:lineRule="auto"/>
        <w:jc w:val="both"/>
      </w:pPr>
    </w:p>
    <w:p w14:paraId="1E6DF0B4" w14:textId="6FAF9EC0" w:rsidR="00000121" w:rsidRDefault="00000121" w:rsidP="009D5A38">
      <w:pPr>
        <w:spacing w:line="360" w:lineRule="auto"/>
        <w:jc w:val="both"/>
      </w:pPr>
      <w:r>
        <w:t xml:space="preserve">Suchst du dir zuhause eine Liste von Büchern zusammen, die du am nächsten Tag ausleihen möchtest? Du kannst sie zu einer </w:t>
      </w:r>
      <w:r w:rsidRPr="008113D9">
        <w:rPr>
          <w:b/>
          <w:bCs/>
        </w:rPr>
        <w:t>Merkliste zusammenfassen</w:t>
      </w:r>
      <w:r>
        <w:t xml:space="preserve">! Diese gespeicherten Titel kannst du im Reiter </w:t>
      </w:r>
      <w:r w:rsidRPr="008113D9">
        <w:rPr>
          <w:b/>
          <w:bCs/>
        </w:rPr>
        <w:t xml:space="preserve">„Merkliste“ </w:t>
      </w:r>
      <w:r>
        <w:t>deines Kontos jederzeit einsehen und auch ausdrucken.</w:t>
      </w:r>
    </w:p>
    <w:p w14:paraId="3F6A30F9" w14:textId="67E598CC" w:rsidR="008113D9" w:rsidRDefault="008113D9" w:rsidP="009D5A38">
      <w:pPr>
        <w:spacing w:line="360" w:lineRule="auto"/>
        <w:jc w:val="both"/>
      </w:pPr>
    </w:p>
    <w:p w14:paraId="6E23A9DE" w14:textId="38E25B1B" w:rsidR="008113D9" w:rsidRDefault="008113D9" w:rsidP="009D5A38">
      <w:pPr>
        <w:spacing w:line="360" w:lineRule="auto"/>
        <w:jc w:val="both"/>
      </w:pPr>
      <w:r>
        <w:rPr>
          <w:noProof/>
        </w:rPr>
        <w:drawing>
          <wp:inline distT="0" distB="0" distL="0" distR="0" wp14:anchorId="5ECDE73C" wp14:editId="05B8DAB4">
            <wp:extent cx="5760720" cy="4475480"/>
            <wp:effectExtent l="0" t="0" r="0" b="127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bliothek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34D21" w14:textId="77777777" w:rsidR="00000121" w:rsidRDefault="00000121" w:rsidP="009D5A38">
      <w:pPr>
        <w:spacing w:line="360" w:lineRule="auto"/>
        <w:jc w:val="both"/>
      </w:pPr>
    </w:p>
    <w:p w14:paraId="5E3A0945" w14:textId="54024E0E" w:rsidR="00975E36" w:rsidRDefault="00975E36" w:rsidP="009D5A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>
        <w:t xml:space="preserve">Unter dem Reiter </w:t>
      </w:r>
      <w:r w:rsidRPr="008113D9">
        <w:rPr>
          <w:b/>
          <w:bCs/>
        </w:rPr>
        <w:t>„Mediensuche“</w:t>
      </w:r>
      <w:r>
        <w:t xml:space="preserve"> finde</w:t>
      </w:r>
      <w:r w:rsidR="00D92557">
        <w:t>st</w:t>
      </w:r>
      <w:r>
        <w:t xml:space="preserve"> </w:t>
      </w:r>
      <w:r w:rsidR="00D92557">
        <w:t>du</w:t>
      </w:r>
      <w:r>
        <w:t xml:space="preserve"> noch weitere nützliche Funktionen:</w:t>
      </w:r>
    </w:p>
    <w:p w14:paraId="732AE653" w14:textId="77777777" w:rsidR="00975E36" w:rsidRDefault="00975E36" w:rsidP="009D5A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</w:p>
    <w:p w14:paraId="1144AFC1" w14:textId="77777777" w:rsidR="00975E36" w:rsidRDefault="00975E36" w:rsidP="009D5A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 w:rsidRPr="008113D9">
        <w:rPr>
          <w:b/>
          <w:bCs/>
        </w:rPr>
        <w:t>Einfache Suche:</w:t>
      </w:r>
      <w:r>
        <w:t xml:space="preserve"> Entspricht der Suche über die Lupe</w:t>
      </w:r>
    </w:p>
    <w:p w14:paraId="1A627A67" w14:textId="29EBE86D" w:rsidR="00975E36" w:rsidRDefault="00975E36" w:rsidP="009D5A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 w:rsidRPr="008113D9">
        <w:rPr>
          <w:b/>
          <w:bCs/>
        </w:rPr>
        <w:t>Erweiterte Suche:</w:t>
      </w:r>
      <w:r w:rsidR="00573418">
        <w:t xml:space="preserve"> Ermöglicht besonders spezifische Suchanfragen (Nur Medien aus den letzten 3 Jahren, nur Jugendbücher usw.) </w:t>
      </w:r>
    </w:p>
    <w:p w14:paraId="54EAAFDB" w14:textId="37D25DA6" w:rsidR="00975E36" w:rsidRDefault="00975E36" w:rsidP="009D5A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 w:rsidRPr="008113D9">
        <w:rPr>
          <w:b/>
          <w:bCs/>
        </w:rPr>
        <w:lastRenderedPageBreak/>
        <w:t>Neu in der Bibliothek:</w:t>
      </w:r>
      <w:r w:rsidR="00573418">
        <w:t xml:space="preserve"> Zeigt euch auf einen Klick alle Medien</w:t>
      </w:r>
      <w:r w:rsidR="00300303">
        <w:t>,</w:t>
      </w:r>
      <w:r w:rsidR="00573418">
        <w:t xml:space="preserve"> die in den letzten 2 Monaten in die Bibliothek gekommen sind</w:t>
      </w:r>
    </w:p>
    <w:p w14:paraId="49BCB7E9" w14:textId="3E0B756F" w:rsidR="00975E36" w:rsidRDefault="00975E36" w:rsidP="009D5A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 w:rsidRPr="008113D9">
        <w:rPr>
          <w:b/>
          <w:bCs/>
        </w:rPr>
        <w:t>Suche in anderen Bibliotheken:</w:t>
      </w:r>
      <w:r w:rsidR="00573418">
        <w:t xml:space="preserve"> Wir haben dein gesuchtes Buch nicht? Suche hier in Katalogen anderen Bibliotheken danach  </w:t>
      </w:r>
    </w:p>
    <w:p w14:paraId="7F52D4F5" w14:textId="33ECD49D" w:rsidR="00B0415E" w:rsidRDefault="00975E36" w:rsidP="009D5A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 w:rsidRPr="008113D9">
        <w:rPr>
          <w:b/>
          <w:bCs/>
        </w:rPr>
        <w:t>Wie funktioniert die Suche:</w:t>
      </w:r>
      <w:r>
        <w:t xml:space="preserve"> Erklärt alle Möglichkeiten</w:t>
      </w:r>
      <w:r w:rsidR="00573418">
        <w:t xml:space="preserve"> </w:t>
      </w:r>
      <w:r w:rsidR="008113D9">
        <w:t xml:space="preserve">zur Benutzung </w:t>
      </w:r>
      <w:r w:rsidR="00573418">
        <w:t xml:space="preserve">des </w:t>
      </w:r>
      <w:r w:rsidR="00300303">
        <w:t xml:space="preserve">Open - </w:t>
      </w:r>
      <w:r w:rsidR="00573418">
        <w:t>Katalogs nochmals ausführlich</w:t>
      </w:r>
      <w:r>
        <w:t xml:space="preserve"> </w:t>
      </w:r>
    </w:p>
    <w:p w14:paraId="7147CE00" w14:textId="6AB6D7B3" w:rsidR="00573418" w:rsidRDefault="00573418" w:rsidP="009D5A38">
      <w:pPr>
        <w:spacing w:line="360" w:lineRule="auto"/>
        <w:jc w:val="both"/>
      </w:pPr>
    </w:p>
    <w:p w14:paraId="037DD80E" w14:textId="6F7EA868" w:rsidR="00573418" w:rsidRPr="009D5A38" w:rsidRDefault="009D5A38" w:rsidP="009D5A38">
      <w:pPr>
        <w:spacing w:line="360" w:lineRule="auto"/>
        <w:jc w:val="both"/>
        <w:rPr>
          <w:b/>
          <w:bCs/>
          <w:sz w:val="28"/>
          <w:szCs w:val="28"/>
        </w:rPr>
      </w:pPr>
      <w:r w:rsidRPr="009D5A38">
        <w:rPr>
          <w:b/>
          <w:bCs/>
          <w:sz w:val="28"/>
          <w:szCs w:val="28"/>
        </w:rPr>
        <w:t>Ein Tipp zum Schluss:</w:t>
      </w:r>
    </w:p>
    <w:p w14:paraId="2408E6AC" w14:textId="04862B1B" w:rsidR="00912A75" w:rsidRDefault="00912A75" w:rsidP="009D5A38">
      <w:pPr>
        <w:spacing w:line="360" w:lineRule="auto"/>
        <w:jc w:val="both"/>
      </w:pPr>
    </w:p>
    <w:p w14:paraId="2A305D63" w14:textId="7709CC71" w:rsidR="00912A75" w:rsidRDefault="00912A75" w:rsidP="009D5A38">
      <w:pPr>
        <w:spacing w:line="360" w:lineRule="auto"/>
        <w:jc w:val="both"/>
      </w:pPr>
      <w:r>
        <w:t xml:space="preserve">Ist eine Trefferliste sehr umfangreich, kannst du mit den </w:t>
      </w:r>
      <w:r w:rsidRPr="008113D9">
        <w:rPr>
          <w:b/>
          <w:bCs/>
        </w:rPr>
        <w:t xml:space="preserve">Filtern </w:t>
      </w:r>
      <w:r>
        <w:t xml:space="preserve">auf der linken Seite deine Ergebnisse einschränken (beispielsweise nur Medien der letzten 2 Jahre anzeigen lassen, nur Krimis und Thriller usw). Auf deinem Smartphone musst du die Filterleiste durch einen Klick auf das </w:t>
      </w:r>
      <w:r w:rsidRPr="00912A75">
        <w:rPr>
          <w:b/>
          <w:bCs/>
          <w:color w:val="FF0000"/>
        </w:rPr>
        <w:t>&gt;&gt;</w:t>
      </w:r>
      <w:r>
        <w:t xml:space="preserve"> Symbol erst manuell einblenden.</w:t>
      </w:r>
    </w:p>
    <w:p w14:paraId="5508EDD4" w14:textId="0BC6BEEA" w:rsidR="00A14BE7" w:rsidRDefault="00A14BE7" w:rsidP="009D5A38">
      <w:pPr>
        <w:spacing w:line="360" w:lineRule="auto"/>
        <w:jc w:val="both"/>
      </w:pPr>
    </w:p>
    <w:p w14:paraId="6296D007" w14:textId="4EB77F26" w:rsidR="00912A75" w:rsidRDefault="00912A75" w:rsidP="009D5A38">
      <w:pPr>
        <w:spacing w:line="360" w:lineRule="auto"/>
        <w:jc w:val="both"/>
      </w:pPr>
    </w:p>
    <w:p w14:paraId="7095B024" w14:textId="60E5C363" w:rsidR="00912A75" w:rsidRDefault="00912A75" w:rsidP="009D5A38">
      <w:pPr>
        <w:spacing w:line="360" w:lineRule="auto"/>
        <w:jc w:val="both"/>
      </w:pPr>
      <w:r>
        <w:rPr>
          <w:noProof/>
        </w:rPr>
        <w:drawing>
          <wp:inline distT="0" distB="0" distL="0" distR="0" wp14:anchorId="6985909E" wp14:editId="74A27437">
            <wp:extent cx="5760720" cy="452437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bliothek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A7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351"/>
    <w:rsid w:val="00000121"/>
    <w:rsid w:val="000403E2"/>
    <w:rsid w:val="00066E2F"/>
    <w:rsid w:val="00150132"/>
    <w:rsid w:val="00161351"/>
    <w:rsid w:val="00183A57"/>
    <w:rsid w:val="00202DBD"/>
    <w:rsid w:val="00206E63"/>
    <w:rsid w:val="00242F2E"/>
    <w:rsid w:val="002A6AFF"/>
    <w:rsid w:val="00300303"/>
    <w:rsid w:val="00307AD5"/>
    <w:rsid w:val="00350B27"/>
    <w:rsid w:val="003620B9"/>
    <w:rsid w:val="0037006D"/>
    <w:rsid w:val="00380C46"/>
    <w:rsid w:val="00433378"/>
    <w:rsid w:val="0045157A"/>
    <w:rsid w:val="00467BA0"/>
    <w:rsid w:val="00486D6C"/>
    <w:rsid w:val="004A2717"/>
    <w:rsid w:val="004F6649"/>
    <w:rsid w:val="0050789F"/>
    <w:rsid w:val="00546934"/>
    <w:rsid w:val="00561DAB"/>
    <w:rsid w:val="00573418"/>
    <w:rsid w:val="005B1396"/>
    <w:rsid w:val="005D099B"/>
    <w:rsid w:val="005F0604"/>
    <w:rsid w:val="005F0C3B"/>
    <w:rsid w:val="005F2B85"/>
    <w:rsid w:val="006174FF"/>
    <w:rsid w:val="00631249"/>
    <w:rsid w:val="0064363D"/>
    <w:rsid w:val="00665912"/>
    <w:rsid w:val="006A5A67"/>
    <w:rsid w:val="00716C65"/>
    <w:rsid w:val="00801835"/>
    <w:rsid w:val="008113D9"/>
    <w:rsid w:val="008F5E17"/>
    <w:rsid w:val="00912A75"/>
    <w:rsid w:val="00915680"/>
    <w:rsid w:val="00975E36"/>
    <w:rsid w:val="009D41A8"/>
    <w:rsid w:val="009D5A38"/>
    <w:rsid w:val="009D6FA7"/>
    <w:rsid w:val="00A14BE7"/>
    <w:rsid w:val="00A15960"/>
    <w:rsid w:val="00AA0D93"/>
    <w:rsid w:val="00AA36A1"/>
    <w:rsid w:val="00AB700A"/>
    <w:rsid w:val="00AF07DC"/>
    <w:rsid w:val="00AF3354"/>
    <w:rsid w:val="00B0415E"/>
    <w:rsid w:val="00B26117"/>
    <w:rsid w:val="00B323B7"/>
    <w:rsid w:val="00B566A2"/>
    <w:rsid w:val="00B812AB"/>
    <w:rsid w:val="00BC4812"/>
    <w:rsid w:val="00BF3F90"/>
    <w:rsid w:val="00CF1A44"/>
    <w:rsid w:val="00CF35DA"/>
    <w:rsid w:val="00D051F7"/>
    <w:rsid w:val="00D92557"/>
    <w:rsid w:val="00DA7E03"/>
    <w:rsid w:val="00DD2F94"/>
    <w:rsid w:val="00E12B87"/>
    <w:rsid w:val="00E25B95"/>
    <w:rsid w:val="00E27984"/>
    <w:rsid w:val="00EA7BB1"/>
    <w:rsid w:val="00FB34FB"/>
    <w:rsid w:val="00FC7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7BBABD"/>
  <w15:chartTrackingRefBased/>
  <w15:docId w15:val="{460535C5-DFF4-4A43-B7FC-39CA2EB86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16135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61351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semiHidden/>
    <w:unhideWhenUsed/>
    <w:rsid w:val="00D9255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D925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rg-bruneck.openportal.siag.it/" TargetMode="External"/><Relationship Id="rId13" Type="http://schemas.openxmlformats.org/officeDocument/2006/relationships/image" Target="media/image5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G"/><Relationship Id="rId5" Type="http://schemas.openxmlformats.org/officeDocument/2006/relationships/styles" Target="style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1F6AEC9688E3A48B2D8F6CBEA40CA3B" ma:contentTypeVersion="7" ma:contentTypeDescription="Creare un nuovo documento." ma:contentTypeScope="" ma:versionID="db1fd5ebd7c1c9a2755c6a470848b508">
  <xsd:schema xmlns:xsd="http://www.w3.org/2001/XMLSchema" xmlns:xs="http://www.w3.org/2001/XMLSchema" xmlns:p="http://schemas.microsoft.com/office/2006/metadata/properties" xmlns:ns3="91e08415-0939-459c-a44d-04282e81b212" targetNamespace="http://schemas.microsoft.com/office/2006/metadata/properties" ma:root="true" ma:fieldsID="25a7521a9cc27cd3395ddc8fe4204a02" ns3:_="">
    <xsd:import namespace="91e08415-0939-459c-a44d-04282e81b2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08415-0939-459c-a44d-04282e81b2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E2C21-3EAB-4655-A9AA-062908661A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e08415-0939-459c-a44d-04282e81b2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2963C9-8354-4ACF-AA4D-8A16EA5637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F38CA9-82DD-4139-A4CC-6803F629DE0D}">
  <ds:schemaRefs>
    <ds:schemaRef ds:uri="http://purl.org/dc/elements/1.1/"/>
    <ds:schemaRef ds:uri="http://purl.org/dc/terms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91e08415-0939-459c-a44d-04282e81b212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2D5F07E-E14B-4E35-9AF1-90E9AFA64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5C44E51E</Template>
  <TotalTime>0</TotalTime>
  <Pages>6</Pages>
  <Words>621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Mittermair, Thomas</dc:creator>
  <cp:keywords/>
  <dc:description/>
  <cp:lastModifiedBy>Mittermair, Thomas</cp:lastModifiedBy>
  <cp:revision>14</cp:revision>
  <cp:lastPrinted>2020-10-06T13:13:00Z</cp:lastPrinted>
  <dcterms:created xsi:type="dcterms:W3CDTF">2020-09-18T14:58:00Z</dcterms:created>
  <dcterms:modified xsi:type="dcterms:W3CDTF">2020-10-07T14:00:00Z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0x010100D1F6AEC9688E3A48B2D8F6CBEA40CA3B</vt:lpwstr>
  </property>
</Properties>
</file>